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E667" w14:textId="7D46D5E6" w:rsidR="000F268F" w:rsidRPr="000E2FC4" w:rsidRDefault="000F268F" w:rsidP="000F268F">
      <w:pPr>
        <w:rPr>
          <w:rFonts w:ascii="BIZ UDPゴシック" w:eastAsia="BIZ UDPゴシック" w:hAnsi="BIZ UDPゴシック"/>
          <w:sz w:val="28"/>
          <w:szCs w:val="28"/>
          <w:u w:val="double"/>
        </w:rPr>
      </w:pPr>
      <w:bookmarkStart w:id="0" w:name="_gjdgxs" w:colFirst="0" w:colLast="0"/>
      <w:bookmarkEnd w:id="0"/>
      <w:r>
        <w:rPr>
          <w:rFonts w:ascii="BIZ UDPゴシック" w:eastAsia="BIZ UDPゴシック" w:hAnsi="BIZ UDPゴシック" w:hint="eastAsia"/>
          <w:sz w:val="28"/>
          <w:szCs w:val="28"/>
          <w:u w:val="double"/>
        </w:rPr>
        <w:t xml:space="preserve">　　　</w:t>
      </w:r>
      <w:r w:rsidRPr="000E2FC4">
        <w:rPr>
          <w:rFonts w:ascii="BIZ UDPゴシック" w:eastAsia="BIZ UDPゴシック" w:hAnsi="BIZ UDPゴシック" w:hint="eastAsia"/>
          <w:sz w:val="28"/>
          <w:szCs w:val="28"/>
          <w:u w:val="double"/>
        </w:rPr>
        <w:t xml:space="preserve">　　　　地区　　　　</w:t>
      </w:r>
      <w:r>
        <w:rPr>
          <w:rFonts w:ascii="BIZ UDPゴシック" w:eastAsia="BIZ UDPゴシック" w:hAnsi="BIZ UDPゴシック" w:hint="eastAsia"/>
          <w:sz w:val="28"/>
          <w:szCs w:val="28"/>
          <w:u w:val="double"/>
        </w:rPr>
        <w:t xml:space="preserve">　</w:t>
      </w:r>
      <w:r w:rsidR="002E4E36">
        <w:rPr>
          <w:rFonts w:ascii="BIZ UDPゴシック" w:eastAsia="BIZ UDPゴシック" w:hAnsi="BIZ UDPゴシック" w:hint="eastAsia"/>
          <w:sz w:val="28"/>
          <w:szCs w:val="28"/>
          <w:u w:val="double"/>
        </w:rPr>
        <w:t xml:space="preserve">　　　</w:t>
      </w:r>
      <w:r w:rsidRPr="000E2FC4">
        <w:rPr>
          <w:rFonts w:ascii="BIZ UDPゴシック" w:eastAsia="BIZ UDPゴシック" w:hAnsi="BIZ UDPゴシック" w:hint="eastAsia"/>
          <w:sz w:val="28"/>
          <w:szCs w:val="28"/>
          <w:u w:val="double"/>
        </w:rPr>
        <w:t>教会　平和旬間・平和月間行事　報告シート</w:t>
      </w:r>
    </w:p>
    <w:p w14:paraId="57A1B64A" w14:textId="77777777" w:rsidR="000F268F" w:rsidRPr="00F70976" w:rsidRDefault="000F268F" w:rsidP="000F268F">
      <w:pPr>
        <w:jc w:val="center"/>
        <w:rPr>
          <w:rFonts w:ascii="UD Digi Kyokasho NP-B" w:eastAsia="UD Digi Kyokasho NP-B" w:hAnsi="BIZ UDPゴシック"/>
        </w:rPr>
      </w:pPr>
      <w:r w:rsidRPr="00F70976">
        <w:rPr>
          <w:rFonts w:ascii="UD Digi Kyokasho NP-B" w:eastAsia="UD Digi Kyokasho NP-B" w:hAnsi="BIZ UDPゴシック" w:hint="eastAsia"/>
        </w:rPr>
        <w:t>＊以下の記入をおねがいします</w:t>
      </w:r>
    </w:p>
    <w:p w14:paraId="71DB098D" w14:textId="77777777" w:rsidR="000F268F" w:rsidRPr="000E2FC4" w:rsidRDefault="000F268F" w:rsidP="000F268F">
      <w:pPr>
        <w:rPr>
          <w:rFonts w:ascii="BIZ UDPゴシック" w:eastAsia="BIZ UDPゴシック" w:hAnsi="BIZ UDPゴシック"/>
        </w:rPr>
      </w:pPr>
      <w:r w:rsidRPr="000E2FC4">
        <w:rPr>
          <w:rFonts w:ascii="BIZ UDPゴシック" w:eastAsia="BIZ UDPゴシック" w:hAnsi="BIZ UDPゴシック" w:hint="eastAsia"/>
        </w:rPr>
        <w:t>記入者</w:t>
      </w:r>
    </w:p>
    <w:p w14:paraId="7B0A49CD" w14:textId="1F430187" w:rsidR="000F268F" w:rsidRPr="000E2FC4" w:rsidRDefault="000F268F" w:rsidP="000F268F">
      <w:pPr>
        <w:rPr>
          <w:rFonts w:ascii="BIZ UDPゴシック" w:eastAsia="BIZ UDPゴシック" w:hAnsi="BIZ UDPゴシック"/>
        </w:rPr>
      </w:pPr>
      <w:r w:rsidRPr="000E2FC4">
        <w:rPr>
          <w:rFonts w:ascii="BIZ UDPゴシック" w:eastAsia="BIZ UDPゴシック" w:hAnsi="BIZ UDPゴシック" w:hint="eastAsia"/>
        </w:rPr>
        <w:t>連絡先/</w:t>
      </w:r>
      <w:r w:rsidR="002E4E36">
        <w:rPr>
          <w:rFonts w:ascii="BIZ UDPゴシック" w:eastAsia="BIZ UDPゴシック" w:hAnsi="BIZ UDPゴシック"/>
        </w:rPr>
        <w:tab/>
      </w:r>
      <w:r w:rsidRPr="000E2FC4">
        <w:rPr>
          <w:rFonts w:ascii="BIZ UDPゴシック" w:eastAsia="BIZ UDPゴシック" w:hAnsi="BIZ UDPゴシック"/>
        </w:rPr>
        <w:tab/>
      </w:r>
      <w:r w:rsidRPr="000E2FC4">
        <w:rPr>
          <w:rFonts w:ascii="BIZ UDPゴシック" w:eastAsia="BIZ UDPゴシック" w:hAnsi="BIZ UDPゴシック" w:hint="eastAsia"/>
        </w:rPr>
        <w:t xml:space="preserve">電話　</w:t>
      </w:r>
    </w:p>
    <w:p w14:paraId="54BE26BF" w14:textId="77777777" w:rsidR="000F268F" w:rsidRPr="000E2FC4" w:rsidRDefault="000F268F" w:rsidP="002E4E36">
      <w:pPr>
        <w:spacing w:afterLines="50" w:after="166"/>
        <w:ind w:left="839" w:firstLine="839"/>
        <w:rPr>
          <w:rFonts w:ascii="BIZ UDPゴシック" w:eastAsia="BIZ UDPゴシック" w:hAnsi="BIZ UDPゴシック"/>
        </w:rPr>
      </w:pPr>
      <w:r w:rsidRPr="000E2FC4">
        <w:rPr>
          <w:rFonts w:ascii="BIZ UDPゴシック" w:eastAsia="BIZ UDPゴシック" w:hAnsi="BIZ UDPゴシック" w:hint="eastAsia"/>
        </w:rPr>
        <w:t>メール</w:t>
      </w:r>
    </w:p>
    <w:p w14:paraId="1DE14F2C" w14:textId="77777777" w:rsidR="000F268F" w:rsidRDefault="000F268F" w:rsidP="000F268F">
      <w:pPr>
        <w:pStyle w:val="a6"/>
        <w:widowControl w:val="0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 w:val="22"/>
        </w:rPr>
      </w:pPr>
      <w:r w:rsidRPr="00A15290">
        <w:rPr>
          <w:rFonts w:ascii="BIZ UDPゴシック" w:eastAsia="BIZ UDPゴシック" w:hAnsi="BIZ UDPゴシック"/>
          <w:sz w:val="22"/>
        </w:rPr>
        <w:t>開催日</w:t>
      </w:r>
      <w:r w:rsidRPr="00A15290">
        <w:rPr>
          <w:rFonts w:ascii="BIZ UDPゴシック" w:eastAsia="BIZ UDPゴシック" w:hAnsi="BIZ UDPゴシック" w:hint="eastAsia"/>
          <w:sz w:val="22"/>
        </w:rPr>
        <w:t xml:space="preserve">　</w:t>
      </w:r>
      <w:r w:rsidRPr="00A15290">
        <w:rPr>
          <w:rFonts w:ascii="BIZ UDPゴシック" w:eastAsia="BIZ UDPゴシック" w:hAnsi="BIZ UDPゴシック"/>
          <w:sz w:val="22"/>
        </w:rPr>
        <w:t>/</w:t>
      </w:r>
      <w:r w:rsidRPr="00A15290">
        <w:rPr>
          <w:rFonts w:ascii="BIZ UDPゴシック" w:eastAsia="BIZ UDPゴシック" w:hAnsi="BIZ UDPゴシック" w:hint="eastAsia"/>
          <w:sz w:val="22"/>
        </w:rPr>
        <w:t xml:space="preserve">　行事内容　</w:t>
      </w:r>
      <w:r w:rsidRPr="00A15290">
        <w:rPr>
          <w:rFonts w:ascii="BIZ UDPゴシック" w:eastAsia="BIZ UDPゴシック" w:hAnsi="BIZ UDPゴシック"/>
          <w:sz w:val="22"/>
        </w:rPr>
        <w:t>/</w:t>
      </w:r>
      <w:r w:rsidRPr="00A15290">
        <w:rPr>
          <w:rFonts w:ascii="BIZ UDPゴシック" w:eastAsia="BIZ UDPゴシック" w:hAnsi="BIZ UDPゴシック" w:hint="eastAsia"/>
          <w:sz w:val="22"/>
        </w:rPr>
        <w:t xml:space="preserve">　</w:t>
      </w:r>
      <w:r w:rsidRPr="00A15290">
        <w:rPr>
          <w:rFonts w:ascii="BIZ UDPゴシック" w:eastAsia="BIZ UDPゴシック" w:hAnsi="BIZ UDPゴシック"/>
          <w:sz w:val="22"/>
        </w:rPr>
        <w:t>参加人数</w:t>
      </w:r>
    </w:p>
    <w:p w14:paraId="67A70008" w14:textId="77777777" w:rsidR="000F268F" w:rsidRDefault="000F268F" w:rsidP="000F268F">
      <w:pPr>
        <w:pStyle w:val="a6"/>
        <w:ind w:leftChars="0" w:left="440"/>
        <w:rPr>
          <w:rFonts w:ascii="BIZ UDPゴシック" w:eastAsia="BIZ UDPゴシック" w:hAnsi="BIZ UDPゴシック"/>
          <w:sz w:val="22"/>
        </w:rPr>
      </w:pPr>
    </w:p>
    <w:p w14:paraId="0CB923D4" w14:textId="77777777" w:rsidR="000F268F" w:rsidRDefault="000F268F" w:rsidP="000F268F">
      <w:pPr>
        <w:pStyle w:val="a6"/>
        <w:ind w:leftChars="0" w:left="440"/>
        <w:rPr>
          <w:rFonts w:ascii="BIZ UDPゴシック" w:eastAsia="BIZ UDPゴシック" w:hAnsi="BIZ UDPゴシック"/>
          <w:sz w:val="22"/>
        </w:rPr>
      </w:pPr>
    </w:p>
    <w:p w14:paraId="35A0253A" w14:textId="77777777" w:rsidR="000F268F" w:rsidRPr="00A15290" w:rsidRDefault="000F268F" w:rsidP="000F268F">
      <w:pPr>
        <w:pStyle w:val="a6"/>
        <w:widowControl w:val="0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企画の思いや、参加された方の感想</w:t>
      </w:r>
    </w:p>
    <w:p w14:paraId="5BC0F829" w14:textId="77777777" w:rsidR="000F268F" w:rsidRDefault="000F268F" w:rsidP="000F268F">
      <w:pPr>
        <w:adjustRightInd w:val="0"/>
        <w:snapToGrid w:val="0"/>
        <w:rPr>
          <w:rFonts w:ascii="HG丸ｺﾞｼｯｸM-PRO" w:eastAsia="HG丸ｺﾞｼｯｸM-PRO" w:hAnsi="HG丸ｺﾞｼｯｸM-PRO"/>
          <w:sz w:val="22"/>
        </w:rPr>
      </w:pPr>
    </w:p>
    <w:p w14:paraId="14FD31C9" w14:textId="77777777" w:rsidR="000F268F" w:rsidRDefault="000F268F" w:rsidP="000F268F">
      <w:pPr>
        <w:adjustRightInd w:val="0"/>
        <w:snapToGrid w:val="0"/>
        <w:rPr>
          <w:rFonts w:ascii="HG丸ｺﾞｼｯｸM-PRO" w:eastAsia="HG丸ｺﾞｼｯｸM-PRO" w:hAnsi="HG丸ｺﾞｼｯｸM-PRO"/>
          <w:sz w:val="22"/>
        </w:rPr>
      </w:pPr>
    </w:p>
    <w:p w14:paraId="506BAD48" w14:textId="77777777" w:rsidR="000F268F" w:rsidRDefault="000F268F" w:rsidP="000F268F">
      <w:pPr>
        <w:adjustRightInd w:val="0"/>
        <w:snapToGrid w:val="0"/>
        <w:rPr>
          <w:rFonts w:ascii="HG丸ｺﾞｼｯｸM-PRO" w:eastAsia="HG丸ｺﾞｼｯｸM-PRO" w:hAnsi="HG丸ｺﾞｼｯｸM-PRO"/>
          <w:sz w:val="22"/>
        </w:rPr>
      </w:pPr>
    </w:p>
    <w:p w14:paraId="4DE38503" w14:textId="77777777" w:rsidR="000F268F" w:rsidRPr="001026F5" w:rsidRDefault="000F268F" w:rsidP="000F268F">
      <w:pPr>
        <w:adjustRightInd w:val="0"/>
        <w:snapToGrid w:val="0"/>
        <w:rPr>
          <w:rFonts w:ascii="HG丸ｺﾞｼｯｸM-PRO" w:eastAsia="HG丸ｺﾞｼｯｸM-PRO" w:hAnsi="HG丸ｺﾞｼｯｸM-PRO"/>
          <w:sz w:val="22"/>
        </w:rPr>
      </w:pPr>
    </w:p>
    <w:p w14:paraId="2C72A679" w14:textId="77777777" w:rsidR="000F268F" w:rsidRPr="000E2FC4" w:rsidRDefault="000F268F" w:rsidP="000F268F">
      <w:pPr>
        <w:rPr>
          <w:rFonts w:ascii="BIZ UDPゴシック" w:eastAsia="BIZ UDPゴシック" w:hAnsi="BIZ UDPゴシック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45693664" w14:textId="7F135E7C" w:rsidR="000F268F" w:rsidRPr="00744022" w:rsidRDefault="000F268F" w:rsidP="000F268F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　　　　</w:t>
      </w:r>
    </w:p>
    <w:p w14:paraId="25825E25" w14:textId="251CBB53" w:rsidR="00722EC1" w:rsidRPr="000F268F" w:rsidRDefault="000F268F" w:rsidP="000F26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HG丸ｺﾞｼｯｸM-PRO" w:eastAsia="HG丸ｺﾞｼｯｸM-PRO" w:hAnsi="HG丸ｺﾞｼｯｸM-PRO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F1F85E" wp14:editId="3BEF8F67">
                <wp:simplePos x="0" y="0"/>
                <wp:positionH relativeFrom="margin">
                  <wp:posOffset>527685</wp:posOffset>
                </wp:positionH>
                <wp:positionV relativeFrom="paragraph">
                  <wp:posOffset>4581525</wp:posOffset>
                </wp:positionV>
                <wp:extent cx="4870450" cy="655320"/>
                <wp:effectExtent l="0" t="0" r="25400" b="11430"/>
                <wp:wrapNone/>
                <wp:docPr id="44387166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0450" cy="655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4896482D" w14:textId="77777777" w:rsidR="000F268F" w:rsidRDefault="000F268F" w:rsidP="000F268F">
                            <w:pPr>
                              <w:adjustRightInd w:val="0"/>
                              <w:snapToGrid w:val="0"/>
                              <w:rPr>
                                <w:rFonts w:ascii="UD Digi Kyokasho NP-B" w:eastAsia="UD Digi Kyokasho NP-B" w:hAnsi="BIZ UDPゴシック"/>
                              </w:rPr>
                            </w:pPr>
                            <w:r>
                              <w:rPr>
                                <w:rFonts w:ascii="UD Digi Kyokasho NP-B" w:eastAsia="UD Digi Kyokasho NP-B" w:hAnsi="BIZ UDPゴシック" w:hint="eastAsia"/>
                              </w:rPr>
                              <w:t>ご記入ありがとうございます。いただいた内容は、</w:t>
                            </w:r>
                          </w:p>
                          <w:p w14:paraId="485BD0D2" w14:textId="77777777" w:rsidR="000F268F" w:rsidRPr="00A3444D" w:rsidRDefault="000F268F" w:rsidP="000F268F">
                            <w:pPr>
                              <w:adjustRightInd w:val="0"/>
                              <w:snapToGrid w:val="0"/>
                              <w:rPr>
                                <w:rFonts w:ascii="UD Digi Kyokasho NP-B" w:eastAsia="UD Digi Kyokasho NP-B"/>
                              </w:rPr>
                            </w:pPr>
                            <w:r w:rsidRPr="00A3444D">
                              <w:rPr>
                                <w:rFonts w:ascii="UD Digi Kyokasho NP-B" w:eastAsia="UD Digi Kyokasho NP-B" w:hAnsi="BIZ UDPゴシック" w:hint="eastAsia"/>
                              </w:rPr>
                              <w:t>大阪高松大司教区平和旬間・平和月間行事でのみ使用いたします。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1F8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.55pt;margin-top:360.75pt;width:383.5pt;height:51.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" fillcolor="white [3201]" strokeweight=".5pt">
                <v:stroke dashstyle="dash"/>
                <v:textbox>
                  <w:txbxContent>
                    <w:p w14:paraId="4896482D" w14:textId="77777777" w:rsidR="000F268F" w:rsidRDefault="000F268F" w:rsidP="000F268F">
                      <w:pPr>
                        <w:adjustRightInd w:val="0"/>
                        <w:snapToGrid w:val="0"/>
                        <w:rPr>
                          <w:rFonts w:ascii="UD Digi Kyokasho NP-B" w:eastAsia="UD Digi Kyokasho NP-B" w:hAnsi="BIZ UDPゴシック"/>
                        </w:rPr>
                      </w:pPr>
                      <w:r>
                        <w:rPr>
                          <w:rFonts w:ascii="UD Digi Kyokasho NP-B" w:eastAsia="UD Digi Kyokasho NP-B" w:hAnsi="BIZ UDPゴシック" w:hint="eastAsia"/>
                        </w:rPr>
                        <w:t>ご記入ありがとうございます。いただいた内容は、</w:t>
                      </w:r>
                    </w:p>
                    <w:p w14:paraId="485BD0D2" w14:textId="77777777" w:rsidR="000F268F" w:rsidRPr="00A3444D" w:rsidRDefault="000F268F" w:rsidP="000F268F">
                      <w:pPr>
                        <w:adjustRightInd w:val="0"/>
                        <w:snapToGrid w:val="0"/>
                        <w:rPr>
                          <w:rFonts w:ascii="UD Digi Kyokasho NP-B" w:eastAsia="UD Digi Kyokasho NP-B"/>
                        </w:rPr>
                      </w:pPr>
                      <w:r w:rsidRPr="00A3444D">
                        <w:rPr>
                          <w:rFonts w:ascii="UD Digi Kyokasho NP-B" w:eastAsia="UD Digi Kyokasho NP-B" w:hAnsi="BIZ UDPゴシック" w:hint="eastAsia"/>
                        </w:rPr>
                        <w:t>大阪高松大司教区平和旬間・平和月間行事でのみ使用いたします。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22EC1" w:rsidRPr="000F268F" w:rsidSect="00BA039E">
      <w:headerReference w:type="default" r:id="rId8"/>
      <w:pgSz w:w="11906" w:h="16838" w:code="9"/>
      <w:pgMar w:top="2155" w:right="1276" w:bottom="1418" w:left="1559" w:header="680" w:footer="680" w:gutter="0"/>
      <w:cols w:space="425"/>
      <w:docGrid w:type="linesAndChars" w:linePitch="333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723BA" w14:textId="77777777" w:rsidR="005E4C08" w:rsidRDefault="005E4C08">
      <w:pPr>
        <w:ind w:firstLine="240"/>
      </w:pPr>
      <w:r>
        <w:separator/>
      </w:r>
    </w:p>
  </w:endnote>
  <w:endnote w:type="continuationSeparator" w:id="0">
    <w:p w14:paraId="6D96BD7C" w14:textId="77777777" w:rsidR="005E4C08" w:rsidRDefault="005E4C08">
      <w:pPr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Digi Kyokasho NP-B">
    <w:charset w:val="80"/>
    <w:family w:val="roman"/>
    <w:pitch w:val="variable"/>
    <w:sig w:usb0="800002A3" w:usb1="2AC7ECFA" w:usb2="00000010" w:usb3="00000000" w:csb0="00020000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0EA27" w14:textId="77777777" w:rsidR="005E4C08" w:rsidRDefault="005E4C08">
      <w:pPr>
        <w:ind w:firstLine="240"/>
      </w:pPr>
      <w:r>
        <w:separator/>
      </w:r>
    </w:p>
  </w:footnote>
  <w:footnote w:type="continuationSeparator" w:id="0">
    <w:p w14:paraId="083E1BA3" w14:textId="77777777" w:rsidR="005E4C08" w:rsidRDefault="005E4C08">
      <w:pPr>
        <w:ind w:firstLine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6CA5" w14:textId="2A0C7A28" w:rsidR="009E7536" w:rsidRPr="007479FA" w:rsidRDefault="009E7536" w:rsidP="0043708A">
    <w:pPr>
      <w:spacing w:line="400" w:lineRule="exact"/>
      <w:ind w:firstLine="216"/>
      <w:jc w:val="center"/>
      <w:rPr>
        <w:rFonts w:ascii="Times New Roman" w:eastAsia="HG丸ｺﾞｼｯｸM-PRO" w:hAnsi="Times New Roman"/>
        <w:b/>
        <w:bCs/>
        <w:w w:val="90"/>
      </w:rPr>
    </w:pPr>
    <w:r w:rsidRPr="007479FA">
      <w:rPr>
        <w:rFonts w:ascii="Times New Roman" w:eastAsia="HG丸ｺﾞｼｯｸM-PRO" w:hAnsi="Times New Roman"/>
        <w:b/>
        <w:bCs/>
        <w:w w:val="90"/>
      </w:rPr>
      <w:t>CATHOLIC</w:t>
    </w:r>
    <w:r w:rsidR="0043708A" w:rsidRPr="007479FA">
      <w:rPr>
        <w:rFonts w:ascii="Times New Roman" w:eastAsia="HG丸ｺﾞｼｯｸM-PRO" w:hAnsi="Times New Roman"/>
        <w:b/>
        <w:bCs/>
      </w:rPr>
      <w:t xml:space="preserve"> </w:t>
    </w:r>
    <w:r w:rsidRPr="007479FA">
      <w:rPr>
        <w:rFonts w:ascii="Times New Roman" w:eastAsia="HG丸ｺﾞｼｯｸM-PRO" w:hAnsi="Times New Roman"/>
        <w:b/>
        <w:bCs/>
        <w:w w:val="90"/>
      </w:rPr>
      <w:t>ARCHDIOCESE</w:t>
    </w:r>
    <w:r w:rsidR="00DD1EF4" w:rsidRPr="007479FA">
      <w:rPr>
        <w:rFonts w:ascii="Times New Roman" w:eastAsia="HG丸ｺﾞｼｯｸM-PRO" w:hAnsi="Times New Roman"/>
        <w:b/>
        <w:bCs/>
        <w:w w:val="90"/>
      </w:rPr>
      <w:t xml:space="preserve"> OF OSAKA</w:t>
    </w:r>
    <w:r w:rsidR="008B43BB">
      <w:rPr>
        <w:rFonts w:ascii="Times New Roman" w:eastAsia="HG丸ｺﾞｼｯｸM-PRO" w:hAnsi="Times New Roman"/>
        <w:b/>
        <w:bCs/>
        <w:w w:val="90"/>
      </w:rPr>
      <w:t xml:space="preserve"> </w:t>
    </w:r>
    <w:r w:rsidR="008B43BB">
      <w:rPr>
        <w:rFonts w:ascii="Times New Roman" w:eastAsia="HG丸ｺﾞｼｯｸM-PRO" w:hAnsi="Times New Roman" w:hint="eastAsia"/>
        <w:b/>
        <w:bCs/>
        <w:w w:val="90"/>
      </w:rPr>
      <w:t xml:space="preserve">- </w:t>
    </w:r>
    <w:r w:rsidR="00052CD5">
      <w:rPr>
        <w:rFonts w:ascii="Times New Roman" w:eastAsia="HG丸ｺﾞｼｯｸM-PRO" w:hAnsi="Times New Roman"/>
        <w:b/>
        <w:bCs/>
        <w:w w:val="90"/>
      </w:rPr>
      <w:t>TAKAMATSU</w:t>
    </w:r>
  </w:p>
  <w:p w14:paraId="46DEF3AC" w14:textId="77777777" w:rsidR="009E7536" w:rsidRPr="009E7536" w:rsidRDefault="009E7536" w:rsidP="009E7536">
    <w:pPr>
      <w:spacing w:line="0" w:lineRule="atLeast"/>
      <w:ind w:firstLine="180"/>
      <w:rPr>
        <w:rFonts w:ascii="AR P丸ゴシック体M" w:eastAsia="AR P丸ゴシック体M"/>
        <w:sz w:val="18"/>
      </w:rPr>
    </w:pPr>
  </w:p>
  <w:p w14:paraId="7236DF87" w14:textId="6A5A33D5" w:rsidR="009E7536" w:rsidRPr="0072716E" w:rsidRDefault="009E7536" w:rsidP="007479FA">
    <w:pPr>
      <w:spacing w:line="240" w:lineRule="exact"/>
      <w:ind w:firstLineChars="100" w:firstLine="161"/>
      <w:rPr>
        <w:rFonts w:ascii="游明朝" w:eastAsia="HG丸ｺﾞｼｯｸM-PRO" w:hAnsi="游明朝" w:cs="游ゴシック Light"/>
        <w:b/>
        <w:bCs/>
        <w:sz w:val="18"/>
        <w:szCs w:val="18"/>
      </w:rPr>
    </w:pPr>
    <w:r w:rsidRPr="007479FA">
      <w:rPr>
        <w:rFonts w:ascii="Times New Roman" w:eastAsia="HG丸ｺﾞｼｯｸM-PRO" w:hAnsi="Times New Roman"/>
        <w:b/>
        <w:bCs/>
        <w:sz w:val="16"/>
        <w:szCs w:val="16"/>
      </w:rPr>
      <w:t>24-22 T</w:t>
    </w:r>
    <w:r w:rsidR="00265A2E" w:rsidRPr="007479FA">
      <w:rPr>
        <w:rFonts w:ascii="Times New Roman" w:eastAsia="HG丸ｺﾞｼｯｸM-PRO" w:hAnsi="Times New Roman"/>
        <w:b/>
        <w:bCs/>
        <w:sz w:val="16"/>
        <w:szCs w:val="16"/>
      </w:rPr>
      <w:t>AMATSUKURI</w:t>
    </w:r>
    <w:r w:rsidRPr="007479FA">
      <w:rPr>
        <w:rFonts w:ascii="Times New Roman" w:eastAsia="HG丸ｺﾞｼｯｸM-PRO" w:hAnsi="Times New Roman"/>
        <w:b/>
        <w:bCs/>
        <w:sz w:val="16"/>
        <w:szCs w:val="16"/>
      </w:rPr>
      <w:t xml:space="preserve"> 2-</w:t>
    </w:r>
    <w:r w:rsidR="00265A2E" w:rsidRPr="007479FA">
      <w:rPr>
        <w:rFonts w:ascii="Times New Roman" w:eastAsia="HG丸ｺﾞｼｯｸM-PRO" w:hAnsi="Times New Roman"/>
        <w:b/>
        <w:bCs/>
        <w:sz w:val="16"/>
        <w:szCs w:val="16"/>
      </w:rPr>
      <w:t>CHOME</w:t>
    </w:r>
    <w:r w:rsidRPr="007479FA">
      <w:rPr>
        <w:rFonts w:ascii="Times New Roman" w:eastAsia="HG丸ｺﾞｼｯｸM-PRO" w:hAnsi="Times New Roman"/>
        <w:b/>
        <w:bCs/>
        <w:sz w:val="16"/>
        <w:szCs w:val="16"/>
      </w:rPr>
      <w:t>,</w:t>
    </w:r>
    <w:r w:rsidR="00F75940" w:rsidRPr="007479FA">
      <w:rPr>
        <w:rFonts w:ascii="Times New Roman" w:eastAsia="HG丸ｺﾞｼｯｸM-PRO" w:hAnsi="Times New Roman"/>
        <w:b/>
        <w:bCs/>
        <w:sz w:val="16"/>
        <w:szCs w:val="16"/>
      </w:rPr>
      <w:t xml:space="preserve">   </w:t>
    </w:r>
    <w:r w:rsidR="00F75940" w:rsidRPr="0072716E">
      <w:rPr>
        <w:rFonts w:ascii="游明朝" w:eastAsia="HG丸ｺﾞｼｯｸM-PRO" w:hAnsi="游明朝" w:cs="游ゴシック Light"/>
        <w:b/>
        <w:bCs/>
        <w:sz w:val="16"/>
        <w:szCs w:val="16"/>
      </w:rPr>
      <w:t xml:space="preserve">        </w:t>
    </w:r>
    <w:r w:rsidR="00265A2E" w:rsidRPr="0072716E">
      <w:rPr>
        <w:rFonts w:ascii="游明朝" w:eastAsia="HG丸ｺﾞｼｯｸM-PRO" w:hAnsi="游明朝" w:cs="游ゴシック Light"/>
        <w:b/>
        <w:bCs/>
        <w:sz w:val="16"/>
        <w:szCs w:val="16"/>
      </w:rPr>
      <w:t xml:space="preserve">          </w:t>
    </w:r>
    <w:r w:rsidR="00F75940" w:rsidRPr="0072716E">
      <w:rPr>
        <w:rFonts w:ascii="游明朝" w:eastAsia="HG丸ｺﾞｼｯｸM-PRO" w:hAnsi="游明朝" w:cs="游ゴシック Light"/>
        <w:b/>
        <w:bCs/>
        <w:sz w:val="16"/>
        <w:szCs w:val="16"/>
      </w:rPr>
      <w:t xml:space="preserve"> </w:t>
    </w:r>
    <w:r w:rsidR="00265A2E" w:rsidRPr="0072716E">
      <w:rPr>
        <w:rFonts w:ascii="游明朝" w:eastAsia="HG丸ｺﾞｼｯｸM-PRO" w:hAnsi="游明朝" w:cs="游ゴシック Light"/>
        <w:b/>
        <w:bCs/>
        <w:sz w:val="16"/>
        <w:szCs w:val="16"/>
      </w:rPr>
      <w:t xml:space="preserve">   </w:t>
    </w:r>
    <w:r w:rsidR="00F75940" w:rsidRPr="0072716E">
      <w:rPr>
        <w:rFonts w:ascii="游明朝" w:eastAsia="HG丸ｺﾞｼｯｸM-PRO" w:hAnsi="游明朝" w:cs="游ゴシック Light"/>
        <w:b/>
        <w:bCs/>
        <w:sz w:val="16"/>
        <w:szCs w:val="16"/>
      </w:rPr>
      <w:t xml:space="preserve">       </w:t>
    </w:r>
    <w:r w:rsidR="00C8415E" w:rsidRPr="0072716E">
      <w:rPr>
        <w:rFonts w:ascii="游明朝" w:eastAsia="HG丸ｺﾞｼｯｸM-PRO" w:hAnsi="游明朝" w:cs="游ゴシック Light" w:hint="eastAsia"/>
        <w:b/>
        <w:bCs/>
        <w:sz w:val="16"/>
        <w:szCs w:val="16"/>
      </w:rPr>
      <w:t xml:space="preserve">　</w:t>
    </w:r>
    <w:r w:rsidR="00F75940" w:rsidRPr="0072716E">
      <w:rPr>
        <w:rFonts w:ascii="游明朝" w:eastAsia="HG丸ｺﾞｼｯｸM-PRO" w:hAnsi="游明朝" w:cs="游ゴシック Light"/>
        <w:b/>
        <w:bCs/>
        <w:sz w:val="16"/>
        <w:szCs w:val="16"/>
      </w:rPr>
      <w:t xml:space="preserve">  </w:t>
    </w:r>
    <w:r w:rsidR="00C8415E" w:rsidRPr="0072716E">
      <w:rPr>
        <w:rFonts w:ascii="游明朝" w:eastAsia="HG丸ｺﾞｼｯｸM-PRO" w:hAnsi="游明朝" w:cs="游ゴシック Light" w:hint="eastAsia"/>
        <w:b/>
        <w:bCs/>
        <w:sz w:val="16"/>
        <w:szCs w:val="16"/>
      </w:rPr>
      <w:t xml:space="preserve">　　</w:t>
    </w:r>
    <w:r w:rsidRPr="00052CD5">
      <w:rPr>
        <w:rFonts w:ascii="游ゴシック Light" w:eastAsia="游ゴシック Light" w:hAnsi="游ゴシック Light" w:cs="游ゴシック Light"/>
        <w:b/>
        <w:bCs/>
        <w:spacing w:val="14"/>
        <w:kern w:val="0"/>
        <w:sz w:val="20"/>
        <w:szCs w:val="20"/>
        <w:fitText w:val="2940" w:id="-1168992255"/>
      </w:rPr>
      <w:t>カトリック大阪</w:t>
    </w:r>
    <w:r w:rsidR="00052CD5" w:rsidRPr="00052CD5">
      <w:rPr>
        <w:rFonts w:ascii="游ゴシック Light" w:eastAsia="游ゴシック Light" w:hAnsi="游ゴシック Light" w:cs="游ゴシック Light" w:hint="eastAsia"/>
        <w:b/>
        <w:bCs/>
        <w:spacing w:val="14"/>
        <w:kern w:val="0"/>
        <w:sz w:val="20"/>
        <w:szCs w:val="20"/>
        <w:fitText w:val="2940" w:id="-1168992255"/>
      </w:rPr>
      <w:t>高松</w:t>
    </w:r>
    <w:r w:rsidRPr="00052CD5">
      <w:rPr>
        <w:rFonts w:ascii="游ゴシック Light" w:eastAsia="游ゴシック Light" w:hAnsi="游ゴシック Light" w:cs="游ゴシック Light"/>
        <w:b/>
        <w:bCs/>
        <w:spacing w:val="14"/>
        <w:kern w:val="0"/>
        <w:sz w:val="20"/>
        <w:szCs w:val="20"/>
        <w:fitText w:val="2940" w:id="-1168992255"/>
      </w:rPr>
      <w:t>大司教</w:t>
    </w:r>
    <w:r w:rsidRPr="00052CD5">
      <w:rPr>
        <w:rFonts w:ascii="游ゴシック Light" w:eastAsia="游ゴシック Light" w:hAnsi="游ゴシック Light" w:cs="游ゴシック Light"/>
        <w:b/>
        <w:bCs/>
        <w:spacing w:val="1"/>
        <w:kern w:val="0"/>
        <w:sz w:val="20"/>
        <w:szCs w:val="20"/>
        <w:fitText w:val="2940" w:id="-1168992255"/>
      </w:rPr>
      <w:t>区</w:t>
    </w:r>
  </w:p>
  <w:p w14:paraId="41EDB133" w14:textId="59F40BD9" w:rsidR="00C8415E" w:rsidRPr="0072716E" w:rsidRDefault="009E7536" w:rsidP="007479FA">
    <w:pPr>
      <w:spacing w:line="240" w:lineRule="exact"/>
      <w:ind w:firstLine="160"/>
      <w:rPr>
        <w:rFonts w:ascii="游明朝" w:eastAsia="HG丸ｺﾞｼｯｸM-PRO" w:hAnsi="游明朝" w:cs="游ゴシック Light"/>
        <w:sz w:val="16"/>
        <w:szCs w:val="16"/>
      </w:rPr>
    </w:pPr>
    <w:r w:rsidRPr="007479FA">
      <w:rPr>
        <w:rFonts w:ascii="Times New Roman" w:eastAsia="HG丸ｺﾞｼｯｸM-PRO" w:hAnsi="Times New Roman"/>
        <w:b/>
        <w:bCs/>
        <w:sz w:val="16"/>
        <w:szCs w:val="16"/>
      </w:rPr>
      <w:t>C</w:t>
    </w:r>
    <w:r w:rsidR="00265A2E" w:rsidRPr="007479FA">
      <w:rPr>
        <w:rFonts w:ascii="Times New Roman" w:eastAsia="HG丸ｺﾞｼｯｸM-PRO" w:hAnsi="Times New Roman"/>
        <w:b/>
        <w:bCs/>
        <w:sz w:val="16"/>
        <w:szCs w:val="16"/>
      </w:rPr>
      <w:t>HUO</w:t>
    </w:r>
    <w:r w:rsidRPr="007479FA">
      <w:rPr>
        <w:rFonts w:ascii="Times New Roman" w:eastAsia="HG丸ｺﾞｼｯｸM-PRO" w:hAnsi="Times New Roman"/>
        <w:b/>
        <w:bCs/>
        <w:sz w:val="16"/>
        <w:szCs w:val="16"/>
      </w:rPr>
      <w:t>-</w:t>
    </w:r>
    <w:r w:rsidR="00265A2E" w:rsidRPr="007479FA">
      <w:rPr>
        <w:rFonts w:ascii="Times New Roman" w:eastAsia="HG丸ｺﾞｼｯｸM-PRO" w:hAnsi="Times New Roman"/>
        <w:b/>
        <w:bCs/>
        <w:sz w:val="16"/>
        <w:szCs w:val="16"/>
      </w:rPr>
      <w:t>KU</w:t>
    </w:r>
    <w:r w:rsidRPr="007479FA">
      <w:rPr>
        <w:rFonts w:ascii="Times New Roman" w:eastAsia="HG丸ｺﾞｼｯｸM-PRO" w:hAnsi="Times New Roman"/>
        <w:b/>
        <w:bCs/>
        <w:sz w:val="16"/>
        <w:szCs w:val="16"/>
      </w:rPr>
      <w:t>, O</w:t>
    </w:r>
    <w:r w:rsidR="00265A2E" w:rsidRPr="007479FA">
      <w:rPr>
        <w:rFonts w:ascii="Times New Roman" w:eastAsia="HG丸ｺﾞｼｯｸM-PRO" w:hAnsi="Times New Roman"/>
        <w:b/>
        <w:bCs/>
        <w:sz w:val="16"/>
        <w:szCs w:val="16"/>
      </w:rPr>
      <w:t>SAKA</w:t>
    </w:r>
    <w:r w:rsidRPr="007479FA">
      <w:rPr>
        <w:rFonts w:ascii="Times New Roman" w:eastAsia="HG丸ｺﾞｼｯｸM-PRO" w:hAnsi="Times New Roman"/>
        <w:b/>
        <w:bCs/>
        <w:sz w:val="16"/>
        <w:szCs w:val="16"/>
      </w:rPr>
      <w:t xml:space="preserve"> 540-0004, J</w:t>
    </w:r>
    <w:r w:rsidR="00265A2E" w:rsidRPr="007479FA">
      <w:rPr>
        <w:rFonts w:ascii="Times New Roman" w:eastAsia="HG丸ｺﾞｼｯｸM-PRO" w:hAnsi="Times New Roman"/>
        <w:b/>
        <w:bCs/>
        <w:sz w:val="16"/>
        <w:szCs w:val="16"/>
      </w:rPr>
      <w:t>APAN</w:t>
    </w:r>
    <w:r w:rsidR="00F75940" w:rsidRPr="007479FA">
      <w:rPr>
        <w:rFonts w:ascii="Times New Roman" w:eastAsia="HG丸ｺﾞｼｯｸM-PRO" w:hAnsi="Times New Roman"/>
        <w:b/>
        <w:bCs/>
        <w:sz w:val="16"/>
        <w:szCs w:val="16"/>
      </w:rPr>
      <w:t xml:space="preserve"> </w:t>
    </w:r>
    <w:r w:rsidR="00F75940" w:rsidRPr="007479FA">
      <w:rPr>
        <w:rFonts w:ascii="Times New Roman" w:eastAsia="HG丸ｺﾞｼｯｸM-PRO" w:hAnsi="Times New Roman"/>
        <w:sz w:val="16"/>
        <w:szCs w:val="16"/>
      </w:rPr>
      <w:t xml:space="preserve">   </w:t>
    </w:r>
    <w:r w:rsidR="00F75940" w:rsidRPr="0072716E">
      <w:rPr>
        <w:rFonts w:ascii="游明朝" w:eastAsia="HG丸ｺﾞｼｯｸM-PRO" w:hAnsi="游明朝" w:cs="游ゴシック Light"/>
        <w:sz w:val="16"/>
        <w:szCs w:val="16"/>
      </w:rPr>
      <w:t xml:space="preserve">           </w:t>
    </w:r>
    <w:r w:rsidR="00265A2E" w:rsidRPr="0072716E">
      <w:rPr>
        <w:rFonts w:ascii="游明朝" w:eastAsia="HG丸ｺﾞｼｯｸM-PRO" w:hAnsi="游明朝" w:cs="游ゴシック Light"/>
        <w:sz w:val="16"/>
        <w:szCs w:val="16"/>
      </w:rPr>
      <w:t xml:space="preserve">           </w:t>
    </w:r>
    <w:r w:rsidR="00F75940" w:rsidRPr="0072716E">
      <w:rPr>
        <w:rFonts w:ascii="游明朝" w:eastAsia="HG丸ｺﾞｼｯｸM-PRO" w:hAnsi="游明朝" w:cs="游ゴシック Light"/>
        <w:sz w:val="16"/>
        <w:szCs w:val="16"/>
      </w:rPr>
      <w:t xml:space="preserve">       </w:t>
    </w:r>
    <w:r w:rsidR="00C8415E" w:rsidRPr="0072716E">
      <w:rPr>
        <w:rFonts w:ascii="游明朝" w:eastAsia="HG丸ｺﾞｼｯｸM-PRO" w:hAnsi="游明朝" w:cs="游ゴシック Light" w:hint="eastAsia"/>
        <w:sz w:val="16"/>
        <w:szCs w:val="16"/>
      </w:rPr>
      <w:t xml:space="preserve">　　</w:t>
    </w:r>
    <w:r w:rsidR="00F75940" w:rsidRPr="0072716E">
      <w:rPr>
        <w:rFonts w:ascii="游明朝" w:eastAsia="HG丸ｺﾞｼｯｸM-PRO" w:hAnsi="游明朝" w:cs="游ゴシック Light"/>
        <w:sz w:val="16"/>
        <w:szCs w:val="16"/>
      </w:rPr>
      <w:t xml:space="preserve"> </w:t>
    </w:r>
    <w:r w:rsidRPr="0072716E">
      <w:rPr>
        <w:rFonts w:ascii="游明朝" w:eastAsia="HG丸ｺﾞｼｯｸM-PRO" w:hAnsi="游明朝" w:cs="游ゴシック Light"/>
        <w:b/>
        <w:bCs/>
        <w:sz w:val="16"/>
        <w:szCs w:val="16"/>
      </w:rPr>
      <w:t>540-0004</w:t>
    </w:r>
    <w:r w:rsidR="00265A2E" w:rsidRPr="0072716E">
      <w:rPr>
        <w:rFonts w:ascii="游明朝" w:eastAsia="HG丸ｺﾞｼｯｸM-PRO" w:hAnsi="游明朝" w:cs="游ゴシック Light" w:hint="eastAsia"/>
        <w:b/>
        <w:bCs/>
        <w:sz w:val="18"/>
        <w:szCs w:val="18"/>
      </w:rPr>
      <w:t xml:space="preserve"> </w:t>
    </w:r>
    <w:r w:rsidR="00265A2E" w:rsidRPr="0072716E">
      <w:rPr>
        <w:rFonts w:ascii="游明朝" w:eastAsia="HG丸ｺﾞｼｯｸM-PRO" w:hAnsi="游明朝" w:cs="游ゴシック Light"/>
        <w:b/>
        <w:bCs/>
        <w:sz w:val="18"/>
        <w:szCs w:val="18"/>
      </w:rPr>
      <w:t xml:space="preserve">  </w:t>
    </w:r>
    <w:r w:rsidRPr="0072716E">
      <w:rPr>
        <w:rFonts w:ascii="游明朝" w:eastAsia="ＭＳ Ｐゴシック" w:hAnsi="游明朝" w:cs="游ゴシック Light"/>
        <w:b/>
        <w:bCs/>
        <w:sz w:val="16"/>
        <w:szCs w:val="16"/>
      </w:rPr>
      <w:t>大阪市中央区玉造</w:t>
    </w:r>
    <w:r w:rsidR="00C8415E" w:rsidRPr="0072716E">
      <w:rPr>
        <w:rFonts w:ascii="游明朝" w:eastAsia="HG丸ｺﾞｼｯｸM-PRO" w:hAnsi="游明朝" w:cs="游ゴシック Light" w:hint="eastAsia"/>
        <w:b/>
        <w:bCs/>
        <w:sz w:val="16"/>
        <w:szCs w:val="16"/>
      </w:rPr>
      <w:t>2-24-22</w:t>
    </w:r>
  </w:p>
  <w:p w14:paraId="750A6F8F" w14:textId="7C7A812F" w:rsidR="00CA2D80" w:rsidRPr="0072716E" w:rsidRDefault="009E7536" w:rsidP="007479FA">
    <w:pPr>
      <w:spacing w:line="240" w:lineRule="exact"/>
      <w:ind w:firstLine="160"/>
      <w:rPr>
        <w:rFonts w:ascii="游明朝" w:eastAsia="HG丸ｺﾞｼｯｸM-PRO" w:hAnsi="游明朝" w:cs="游ゴシック Light"/>
        <w:sz w:val="16"/>
        <w:szCs w:val="16"/>
      </w:rPr>
    </w:pPr>
    <w:r w:rsidRPr="0072716E">
      <w:rPr>
        <w:rFonts w:ascii="游明朝" w:eastAsia="HG丸ｺﾞｼｯｸM-PRO" w:hAnsi="游明朝" w:cs="游ゴシック Light"/>
        <w:sz w:val="16"/>
        <w:szCs w:val="16"/>
      </w:rPr>
      <w:t>T</w:t>
    </w:r>
    <w:r w:rsidR="00265A2E" w:rsidRPr="0072716E">
      <w:rPr>
        <w:rFonts w:ascii="游明朝" w:eastAsia="HG丸ｺﾞｼｯｸM-PRO" w:hAnsi="游明朝" w:cs="游ゴシック Light"/>
        <w:sz w:val="16"/>
        <w:szCs w:val="16"/>
      </w:rPr>
      <w:t>EL</w:t>
    </w:r>
    <w:r w:rsidRPr="0072716E">
      <w:rPr>
        <w:rFonts w:ascii="游明朝" w:eastAsia="HG丸ｺﾞｼｯｸM-PRO" w:hAnsi="游明朝" w:cs="游ゴシック Light"/>
        <w:sz w:val="16"/>
        <w:szCs w:val="16"/>
      </w:rPr>
      <w:t xml:space="preserve"> 06-6941-9700 </w:t>
    </w:r>
    <w:r w:rsidR="00265A2E" w:rsidRPr="0072716E">
      <w:rPr>
        <w:rFonts w:ascii="游明朝" w:eastAsia="HG丸ｺﾞｼｯｸM-PRO" w:hAnsi="游明朝" w:cs="游ゴシック Light"/>
        <w:sz w:val="16"/>
        <w:szCs w:val="16"/>
      </w:rPr>
      <w:t xml:space="preserve"> FAX</w:t>
    </w:r>
    <w:r w:rsidRPr="0072716E">
      <w:rPr>
        <w:rFonts w:ascii="游明朝" w:eastAsia="HG丸ｺﾞｼｯｸM-PRO" w:hAnsi="游明朝" w:cs="游ゴシック Light"/>
        <w:sz w:val="16"/>
        <w:szCs w:val="16"/>
      </w:rPr>
      <w:t>06-6946-1345</w:t>
    </w:r>
    <w:r w:rsidR="00F75940" w:rsidRPr="0072716E">
      <w:rPr>
        <w:rFonts w:ascii="游明朝" w:eastAsia="HG丸ｺﾞｼｯｸM-PRO" w:hAnsi="游明朝" w:cs="游ゴシック Light"/>
        <w:sz w:val="16"/>
        <w:szCs w:val="16"/>
      </w:rPr>
      <w:t xml:space="preserve">                 </w:t>
    </w:r>
    <w:r w:rsidR="00265A2E" w:rsidRPr="0072716E">
      <w:rPr>
        <w:rFonts w:ascii="游明朝" w:eastAsia="HG丸ｺﾞｼｯｸM-PRO" w:hAnsi="游明朝" w:cs="游ゴシック Light"/>
        <w:sz w:val="16"/>
        <w:szCs w:val="16"/>
      </w:rPr>
      <w:t xml:space="preserve">           </w:t>
    </w:r>
    <w:r w:rsidR="00F75940" w:rsidRPr="0072716E">
      <w:rPr>
        <w:rFonts w:ascii="游明朝" w:eastAsia="HG丸ｺﾞｼｯｸM-PRO" w:hAnsi="游明朝" w:cs="游ゴシック Light"/>
        <w:sz w:val="16"/>
        <w:szCs w:val="16"/>
      </w:rPr>
      <w:t xml:space="preserve">  </w:t>
    </w:r>
    <w:r w:rsidRPr="0072716E">
      <w:rPr>
        <w:rFonts w:ascii="游明朝" w:eastAsia="HG丸ｺﾞｼｯｸM-PRO" w:hAnsi="游明朝" w:cs="游ゴシック Light"/>
        <w:sz w:val="16"/>
        <w:szCs w:val="16"/>
      </w:rPr>
      <w:t xml:space="preserve"> </w:t>
    </w:r>
    <w:r w:rsidR="00F75940" w:rsidRPr="0072716E">
      <w:rPr>
        <w:rFonts w:ascii="游明朝" w:eastAsia="HG丸ｺﾞｼｯｸM-PRO" w:hAnsi="游明朝" w:cs="游ゴシック Light"/>
        <w:sz w:val="16"/>
        <w:szCs w:val="16"/>
      </w:rPr>
      <w:t xml:space="preserve"> </w:t>
    </w:r>
    <w:r w:rsidR="00C8415E" w:rsidRPr="0072716E">
      <w:rPr>
        <w:rFonts w:ascii="游明朝" w:eastAsia="HG丸ｺﾞｼｯｸM-PRO" w:hAnsi="游明朝" w:cs="游ゴシック Light" w:hint="eastAsia"/>
        <w:sz w:val="16"/>
        <w:szCs w:val="16"/>
      </w:rPr>
      <w:t xml:space="preserve">　</w:t>
    </w:r>
    <w:r w:rsidR="007479FA">
      <w:rPr>
        <w:rFonts w:ascii="游明朝" w:eastAsia="HG丸ｺﾞｼｯｸM-PRO" w:hAnsi="游明朝" w:cs="游ゴシック Light" w:hint="eastAsia"/>
        <w:sz w:val="16"/>
        <w:szCs w:val="16"/>
      </w:rPr>
      <w:t xml:space="preserve"> </w:t>
    </w:r>
    <w:r w:rsidRPr="0072716E">
      <w:rPr>
        <w:rFonts w:ascii="游明朝" w:eastAsia="HG丸ｺﾞｼｯｸM-PRO" w:hAnsi="游明朝" w:cs="游ゴシック Light"/>
        <w:sz w:val="16"/>
        <w:szCs w:val="16"/>
      </w:rPr>
      <w:t xml:space="preserve"> </w:t>
    </w:r>
    <w:r w:rsidRPr="0072716E">
      <w:rPr>
        <w:rFonts w:ascii="游明朝" w:eastAsia="ＭＳ Ｐゴシック" w:hAnsi="游明朝" w:cs="游ゴシック Light"/>
        <w:sz w:val="16"/>
        <w:szCs w:val="16"/>
      </w:rPr>
      <w:t>電話</w:t>
    </w:r>
    <w:r w:rsidRPr="0072716E">
      <w:rPr>
        <w:rFonts w:ascii="游明朝" w:eastAsia="HG丸ｺﾞｼｯｸM-PRO" w:hAnsi="游明朝" w:cs="游ゴシック Light"/>
        <w:sz w:val="16"/>
        <w:szCs w:val="16"/>
      </w:rPr>
      <w:t>06-6941-9700</w:t>
    </w:r>
    <w:r w:rsidR="00F75940" w:rsidRPr="0072716E">
      <w:rPr>
        <w:rFonts w:ascii="游明朝" w:eastAsia="HG丸ｺﾞｼｯｸM-PRO" w:hAnsi="游明朝" w:cs="游ゴシック Light"/>
        <w:sz w:val="16"/>
        <w:szCs w:val="16"/>
      </w:rPr>
      <w:t xml:space="preserve"> </w:t>
    </w:r>
    <w:r w:rsidRPr="0072716E">
      <w:rPr>
        <w:rFonts w:ascii="游明朝" w:eastAsia="ＭＳ Ｐゴシック" w:hAnsi="游明朝" w:cs="游ゴシック Light"/>
        <w:sz w:val="16"/>
        <w:szCs w:val="16"/>
      </w:rPr>
      <w:t>ﾌｧｸｽ</w:t>
    </w:r>
    <w:r w:rsidRPr="0072716E">
      <w:rPr>
        <w:rFonts w:ascii="游明朝" w:eastAsia="HG丸ｺﾞｼｯｸM-PRO" w:hAnsi="游明朝" w:cs="游ゴシック Light"/>
        <w:sz w:val="16"/>
        <w:szCs w:val="16"/>
      </w:rPr>
      <w:t>06-6946-1345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B10C6"/>
    <w:multiLevelType w:val="hybridMultilevel"/>
    <w:tmpl w:val="804A3BF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0BD0D66"/>
    <w:multiLevelType w:val="hybridMultilevel"/>
    <w:tmpl w:val="98D6D2E2"/>
    <w:lvl w:ilvl="0" w:tplc="B6B251DC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0A947A7"/>
    <w:multiLevelType w:val="hybridMultilevel"/>
    <w:tmpl w:val="137A84BC"/>
    <w:lvl w:ilvl="0" w:tplc="2EB09CCA">
      <w:start w:val="1"/>
      <w:numFmt w:val="decimalFullWidth"/>
      <w:lvlText w:val="%1"/>
      <w:lvlJc w:val="left"/>
      <w:pPr>
        <w:ind w:left="6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75213AB7"/>
    <w:multiLevelType w:val="multilevel"/>
    <w:tmpl w:val="61B014B2"/>
    <w:lvl w:ilvl="0">
      <w:start w:val="1"/>
      <w:numFmt w:val="decimal"/>
      <w:lvlText w:val="%1）"/>
      <w:lvlJc w:val="left"/>
      <w:pPr>
        <w:ind w:left="720" w:hanging="72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40"/>
      </w:pPr>
      <w:rPr>
        <w:vertAlign w:val="baseline"/>
      </w:rPr>
    </w:lvl>
    <w:lvl w:ilvl="2">
      <w:start w:val="1"/>
      <w:numFmt w:val="decimal"/>
      <w:lvlText w:val="%3"/>
      <w:lvlJc w:val="left"/>
      <w:pPr>
        <w:ind w:left="1320" w:hanging="4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760" w:hanging="440"/>
      </w:pPr>
      <w:rPr>
        <w:vertAlign w:val="baseline"/>
      </w:rPr>
    </w:lvl>
    <w:lvl w:ilvl="4">
      <w:start w:val="1"/>
      <w:numFmt w:val="decimal"/>
      <w:lvlText w:val="(%5)"/>
      <w:lvlJc w:val="left"/>
      <w:pPr>
        <w:ind w:left="2200" w:hanging="440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2640" w:hanging="4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080" w:hanging="440"/>
      </w:pPr>
      <w:rPr>
        <w:vertAlign w:val="baseline"/>
      </w:rPr>
    </w:lvl>
    <w:lvl w:ilvl="7">
      <w:start w:val="1"/>
      <w:numFmt w:val="decimal"/>
      <w:lvlText w:val="(%8)"/>
      <w:lvlJc w:val="left"/>
      <w:pPr>
        <w:ind w:left="3520" w:hanging="440"/>
      </w:pPr>
      <w:rPr>
        <w:vertAlign w:val="baseline"/>
      </w:rPr>
    </w:lvl>
    <w:lvl w:ilvl="8">
      <w:start w:val="1"/>
      <w:numFmt w:val="decimal"/>
      <w:lvlText w:val="%9"/>
      <w:lvlJc w:val="left"/>
      <w:pPr>
        <w:ind w:left="3960" w:hanging="440"/>
      </w:pPr>
      <w:rPr>
        <w:vertAlign w:val="baseline"/>
      </w:rPr>
    </w:lvl>
  </w:abstractNum>
  <w:num w:numId="1" w16cid:durableId="510684627">
    <w:abstractNumId w:val="2"/>
  </w:num>
  <w:num w:numId="2" w16cid:durableId="1867790388">
    <w:abstractNumId w:val="1"/>
  </w:num>
  <w:num w:numId="3" w16cid:durableId="2071539669">
    <w:abstractNumId w:val="3"/>
  </w:num>
  <w:num w:numId="4" w16cid:durableId="1042251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attachedTemplate r:id="rId1"/>
  <w:defaultTabStop w:val="840"/>
  <w:drawingGridHorizontalSpacing w:val="239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E5"/>
    <w:rsid w:val="00015B67"/>
    <w:rsid w:val="00052CD5"/>
    <w:rsid w:val="000632E2"/>
    <w:rsid w:val="0008039B"/>
    <w:rsid w:val="000A2065"/>
    <w:rsid w:val="000E5ED0"/>
    <w:rsid w:val="000F0B0B"/>
    <w:rsid w:val="000F268F"/>
    <w:rsid w:val="00102E52"/>
    <w:rsid w:val="00143FE2"/>
    <w:rsid w:val="00167127"/>
    <w:rsid w:val="00176783"/>
    <w:rsid w:val="001D71B7"/>
    <w:rsid w:val="001D76A8"/>
    <w:rsid w:val="00215F33"/>
    <w:rsid w:val="0024062E"/>
    <w:rsid w:val="00265A2E"/>
    <w:rsid w:val="0027176D"/>
    <w:rsid w:val="002740E4"/>
    <w:rsid w:val="00293FAD"/>
    <w:rsid w:val="002A2649"/>
    <w:rsid w:val="002A36A9"/>
    <w:rsid w:val="002B02F5"/>
    <w:rsid w:val="002E4E36"/>
    <w:rsid w:val="00300106"/>
    <w:rsid w:val="003248D8"/>
    <w:rsid w:val="00361A00"/>
    <w:rsid w:val="00375B60"/>
    <w:rsid w:val="00375B8A"/>
    <w:rsid w:val="003903F3"/>
    <w:rsid w:val="003E2698"/>
    <w:rsid w:val="0041760C"/>
    <w:rsid w:val="004300BC"/>
    <w:rsid w:val="0043196E"/>
    <w:rsid w:val="0043708A"/>
    <w:rsid w:val="00445A86"/>
    <w:rsid w:val="004D7E87"/>
    <w:rsid w:val="00582249"/>
    <w:rsid w:val="005858B9"/>
    <w:rsid w:val="00590CF0"/>
    <w:rsid w:val="005B5307"/>
    <w:rsid w:val="005B55D1"/>
    <w:rsid w:val="005E4C08"/>
    <w:rsid w:val="006345E7"/>
    <w:rsid w:val="0070706C"/>
    <w:rsid w:val="00722A98"/>
    <w:rsid w:val="00722EC1"/>
    <w:rsid w:val="0072716E"/>
    <w:rsid w:val="007479FA"/>
    <w:rsid w:val="00755D17"/>
    <w:rsid w:val="00767635"/>
    <w:rsid w:val="00773C88"/>
    <w:rsid w:val="00781806"/>
    <w:rsid w:val="00796EDD"/>
    <w:rsid w:val="007C6D01"/>
    <w:rsid w:val="007D0CDA"/>
    <w:rsid w:val="007E2C5C"/>
    <w:rsid w:val="007F6FAD"/>
    <w:rsid w:val="0086271C"/>
    <w:rsid w:val="008656D5"/>
    <w:rsid w:val="00884F8D"/>
    <w:rsid w:val="0089065F"/>
    <w:rsid w:val="008944B4"/>
    <w:rsid w:val="008B43BB"/>
    <w:rsid w:val="008C66E5"/>
    <w:rsid w:val="008D1F97"/>
    <w:rsid w:val="009322E5"/>
    <w:rsid w:val="009870C2"/>
    <w:rsid w:val="009C6B7A"/>
    <w:rsid w:val="009E7536"/>
    <w:rsid w:val="00A11FAF"/>
    <w:rsid w:val="00A230C7"/>
    <w:rsid w:val="00A73C82"/>
    <w:rsid w:val="00A9576F"/>
    <w:rsid w:val="00AA0211"/>
    <w:rsid w:val="00B137A4"/>
    <w:rsid w:val="00B2713A"/>
    <w:rsid w:val="00B43AC7"/>
    <w:rsid w:val="00B86A65"/>
    <w:rsid w:val="00B9042A"/>
    <w:rsid w:val="00BA039E"/>
    <w:rsid w:val="00BE5834"/>
    <w:rsid w:val="00BF3A59"/>
    <w:rsid w:val="00C16D18"/>
    <w:rsid w:val="00C504EB"/>
    <w:rsid w:val="00C61792"/>
    <w:rsid w:val="00C717CC"/>
    <w:rsid w:val="00C8415E"/>
    <w:rsid w:val="00CA2120"/>
    <w:rsid w:val="00CA2D80"/>
    <w:rsid w:val="00CD3CB5"/>
    <w:rsid w:val="00CF563E"/>
    <w:rsid w:val="00D077A6"/>
    <w:rsid w:val="00D10D82"/>
    <w:rsid w:val="00D42292"/>
    <w:rsid w:val="00D50F71"/>
    <w:rsid w:val="00D5300B"/>
    <w:rsid w:val="00D81ADA"/>
    <w:rsid w:val="00D95D5B"/>
    <w:rsid w:val="00DA2961"/>
    <w:rsid w:val="00DD1EF4"/>
    <w:rsid w:val="00DE45A9"/>
    <w:rsid w:val="00E25B4F"/>
    <w:rsid w:val="00E57CE5"/>
    <w:rsid w:val="00F120EB"/>
    <w:rsid w:val="00F57D7A"/>
    <w:rsid w:val="00F6079F"/>
    <w:rsid w:val="00F60E72"/>
    <w:rsid w:val="00F66918"/>
    <w:rsid w:val="00F72A35"/>
    <w:rsid w:val="00F75940"/>
    <w:rsid w:val="00F775F0"/>
    <w:rsid w:val="00F82D8B"/>
    <w:rsid w:val="00FB0DB4"/>
    <w:rsid w:val="00FC789A"/>
    <w:rsid w:val="00FD0046"/>
    <w:rsid w:val="00FD05B8"/>
    <w:rsid w:val="00FF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A281F5"/>
  <w15:docId w15:val="{7D77D38C-164C-4603-BC55-FDE001C1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semiHidden/>
    <w:rPr>
      <w:rFonts w:ascii="Century"/>
      <w:sz w:val="21"/>
    </w:rPr>
  </w:style>
  <w:style w:type="paragraph" w:styleId="a6">
    <w:name w:val="List Paragraph"/>
    <w:basedOn w:val="a"/>
    <w:uiPriority w:val="34"/>
    <w:qFormat/>
    <w:rsid w:val="00E57CE5"/>
    <w:pPr>
      <w:ind w:leftChars="400" w:left="840"/>
    </w:pPr>
  </w:style>
  <w:style w:type="paragraph" w:styleId="a7">
    <w:name w:val="Balloon Text"/>
    <w:basedOn w:val="a"/>
    <w:link w:val="a8"/>
    <w:uiPriority w:val="99"/>
    <w:semiHidden/>
    <w:unhideWhenUsed/>
    <w:rsid w:val="001D71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71B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722EC1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</w:rPr>
  </w:style>
  <w:style w:type="character" w:styleId="a9">
    <w:name w:val="Hyperlink"/>
    <w:basedOn w:val="a0"/>
    <w:uiPriority w:val="99"/>
    <w:unhideWhenUsed/>
    <w:rsid w:val="00755D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2459;&#12488;&#12522;&#12483;&#12463;&#22823;&#38442;&#22823;&#21496;&#25945;&#21306;\Application%20Data\Microsoft\Templates\&#20415;&#31627;12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76B1B-0BCD-426F-92C0-79355F3B0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便箋12.dot</Template>
  <TotalTime>6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2003年9月5日</vt:lpstr>
      <vt:lpstr>2003年9月5日</vt:lpstr>
    </vt:vector>
  </TitlesOfParts>
  <Company>Microsoft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2003年9月5日</dc:title>
  <dc:creator>カトリック大阪大司教区</dc:creator>
  <cp:lastModifiedBy>下井 一貢 S.K.</cp:lastModifiedBy>
  <cp:revision>3</cp:revision>
  <cp:lastPrinted>2024-08-13T00:35:00Z</cp:lastPrinted>
  <dcterms:created xsi:type="dcterms:W3CDTF">2026-07-21T00:53:00Z</dcterms:created>
  <dcterms:modified xsi:type="dcterms:W3CDTF">2026-07-21T00:54:00Z</dcterms:modified>
</cp:coreProperties>
</file>